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10.71.200.1010-227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des Schaudepots AGRONEUM Alt Schwerin, Los 4 Gerüstbauarbeiten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